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549" w:rsidRPr="00A76CBE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3pt;margin-top:10.7pt;width:463.75pt;height:655.35pt;z-index:251658240">
            <v:imagedata r:id="rId7" o:title=""/>
            <w10:wrap type="square"/>
          </v:shape>
        </w:pict>
      </w: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Default="002E6549" w:rsidP="00C84D81">
      <w:pPr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2E6549" w:rsidRPr="00907AD2" w:rsidRDefault="002E6549" w:rsidP="00B321C0">
      <w:pPr>
        <w:spacing w:after="0" w:line="240" w:lineRule="auto"/>
        <w:jc w:val="both"/>
        <w:rPr>
          <w:rFonts w:ascii="Times New Roman" w:hAnsi="Times New Roman"/>
        </w:rPr>
      </w:pPr>
      <w:r w:rsidRPr="00907AD2">
        <w:rPr>
          <w:rFonts w:ascii="Times New Roman" w:hAnsi="Times New Roman"/>
        </w:rPr>
        <w:t>Годовой календарный учебный график  разработан в соответствии с нормативно - правовыми документами:</w:t>
      </w:r>
    </w:p>
    <w:p w:rsidR="002E6549" w:rsidRPr="00907AD2" w:rsidRDefault="002E6549" w:rsidP="00907AD2">
      <w:pPr>
        <w:pStyle w:val="Default"/>
        <w:numPr>
          <w:ilvl w:val="0"/>
          <w:numId w:val="7"/>
        </w:numPr>
        <w:jc w:val="both"/>
        <w:rPr>
          <w:sz w:val="22"/>
          <w:szCs w:val="22"/>
        </w:rPr>
      </w:pPr>
      <w:r w:rsidRPr="00907AD2">
        <w:rPr>
          <w:sz w:val="22"/>
          <w:szCs w:val="22"/>
        </w:rPr>
        <w:t>Федеральным законом «Об образовании в Российской Федерации» от 29.12.2012г. №273-ФЗ.</w:t>
      </w:r>
    </w:p>
    <w:p w:rsidR="002E6549" w:rsidRPr="00907AD2" w:rsidRDefault="002E6549" w:rsidP="00907AD2">
      <w:pPr>
        <w:pStyle w:val="Default"/>
        <w:numPr>
          <w:ilvl w:val="0"/>
          <w:numId w:val="7"/>
        </w:numPr>
        <w:jc w:val="both"/>
        <w:rPr>
          <w:sz w:val="22"/>
          <w:szCs w:val="22"/>
        </w:rPr>
      </w:pPr>
      <w:r w:rsidRPr="00907AD2">
        <w:rPr>
          <w:sz w:val="22"/>
          <w:szCs w:val="22"/>
        </w:rPr>
        <w:t>СанПиН 2.4.1.3049-13</w:t>
      </w:r>
    </w:p>
    <w:p w:rsidR="002E6549" w:rsidRPr="00907AD2" w:rsidRDefault="002E6549" w:rsidP="00907AD2">
      <w:pPr>
        <w:pStyle w:val="Default"/>
        <w:numPr>
          <w:ilvl w:val="0"/>
          <w:numId w:val="7"/>
        </w:numPr>
        <w:jc w:val="both"/>
        <w:rPr>
          <w:sz w:val="22"/>
          <w:szCs w:val="22"/>
        </w:rPr>
      </w:pPr>
      <w:r w:rsidRPr="00907AD2">
        <w:rPr>
          <w:sz w:val="22"/>
          <w:szCs w:val="22"/>
        </w:rPr>
        <w:t>Федеральным государственным образовательным стандартом дошкольного образования  (приказ МОиН РФ от 17.10.2013г. №1155)</w:t>
      </w:r>
    </w:p>
    <w:p w:rsidR="002E6549" w:rsidRPr="00907AD2" w:rsidRDefault="002E6549" w:rsidP="00907AD2">
      <w:pPr>
        <w:pStyle w:val="Default"/>
        <w:numPr>
          <w:ilvl w:val="0"/>
          <w:numId w:val="7"/>
        </w:numPr>
        <w:jc w:val="both"/>
        <w:rPr>
          <w:sz w:val="22"/>
          <w:szCs w:val="22"/>
        </w:rPr>
      </w:pPr>
      <w:r w:rsidRPr="00907AD2">
        <w:rPr>
          <w:sz w:val="22"/>
          <w:szCs w:val="22"/>
        </w:rPr>
        <w:t>Приказом МОиН РФ от 30.08.2013г. №1014 г.Москва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образования».</w:t>
      </w:r>
    </w:p>
    <w:p w:rsidR="002E6549" w:rsidRPr="00907AD2" w:rsidRDefault="002E6549" w:rsidP="00907AD2">
      <w:pPr>
        <w:pStyle w:val="Default"/>
        <w:numPr>
          <w:ilvl w:val="0"/>
          <w:numId w:val="7"/>
        </w:numPr>
        <w:jc w:val="both"/>
        <w:rPr>
          <w:sz w:val="22"/>
          <w:szCs w:val="22"/>
        </w:rPr>
      </w:pPr>
      <w:r w:rsidRPr="00907AD2">
        <w:rPr>
          <w:sz w:val="22"/>
          <w:szCs w:val="22"/>
        </w:rPr>
        <w:t>Уставом МБДОУ «Д/с № 62 «Тирэк».</w:t>
      </w:r>
    </w:p>
    <w:p w:rsidR="002E6549" w:rsidRPr="00907AD2" w:rsidRDefault="002E6549" w:rsidP="00907AD2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p w:rsidR="002E6549" w:rsidRPr="00907AD2" w:rsidRDefault="002E6549" w:rsidP="00907AD2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907AD2">
        <w:rPr>
          <w:rFonts w:ascii="Times New Roman" w:hAnsi="Times New Roman"/>
        </w:rPr>
        <w:t xml:space="preserve">МБДОУ «Д/с № 62 «Тирэк» работает в режиме пятидневной рабочей недели (выходные: суббота, воскресенье), время работы - с 06.00ч. до 18.00ч. </w:t>
      </w:r>
    </w:p>
    <w:p w:rsidR="002E6549" w:rsidRPr="00907AD2" w:rsidRDefault="002E6549" w:rsidP="00907AD2">
      <w:pPr>
        <w:spacing w:after="0" w:line="240" w:lineRule="auto"/>
        <w:rPr>
          <w:rFonts w:ascii="Times New Roman" w:hAnsi="Times New Roman"/>
        </w:rPr>
      </w:pPr>
      <w:r w:rsidRPr="00907AD2">
        <w:rPr>
          <w:rFonts w:ascii="Times New Roman" w:hAnsi="Times New Roman"/>
        </w:rPr>
        <w:t xml:space="preserve">В МБДОУ функционируют 5 групп: </w:t>
      </w:r>
    </w:p>
    <w:p w:rsidR="002E6549" w:rsidRPr="00907AD2" w:rsidRDefault="002E6549" w:rsidP="00907AD2">
      <w:pPr>
        <w:spacing w:after="0" w:line="240" w:lineRule="auto"/>
        <w:rPr>
          <w:rFonts w:ascii="Times New Roman" w:hAnsi="Times New Roman"/>
        </w:rPr>
      </w:pPr>
      <w:r w:rsidRPr="00907AD2">
        <w:rPr>
          <w:rFonts w:ascii="Times New Roman" w:hAnsi="Times New Roman"/>
        </w:rPr>
        <w:t>Вторая младшая группа (3-4 лет) – 1</w:t>
      </w:r>
    </w:p>
    <w:p w:rsidR="002E6549" w:rsidRPr="00907AD2" w:rsidRDefault="002E6549" w:rsidP="00907AD2">
      <w:pPr>
        <w:spacing w:after="0" w:line="240" w:lineRule="auto"/>
        <w:rPr>
          <w:rFonts w:ascii="Times New Roman" w:hAnsi="Times New Roman"/>
        </w:rPr>
      </w:pPr>
      <w:r w:rsidRPr="00907AD2">
        <w:rPr>
          <w:rFonts w:ascii="Times New Roman" w:hAnsi="Times New Roman"/>
        </w:rPr>
        <w:t>Средняя группа (4-5 лет) – 1</w:t>
      </w:r>
    </w:p>
    <w:p w:rsidR="002E6549" w:rsidRPr="00907AD2" w:rsidRDefault="002E6549" w:rsidP="00907AD2">
      <w:pPr>
        <w:spacing w:after="0" w:line="240" w:lineRule="auto"/>
        <w:rPr>
          <w:rFonts w:ascii="Times New Roman" w:hAnsi="Times New Roman"/>
        </w:rPr>
      </w:pPr>
      <w:r w:rsidRPr="00907AD2">
        <w:rPr>
          <w:rFonts w:ascii="Times New Roman" w:hAnsi="Times New Roman"/>
        </w:rPr>
        <w:t>Старшая группа (5-6 лет) – 1</w:t>
      </w:r>
    </w:p>
    <w:p w:rsidR="002E6549" w:rsidRPr="00907AD2" w:rsidRDefault="002E6549" w:rsidP="00907AD2">
      <w:pPr>
        <w:spacing w:after="0" w:line="240" w:lineRule="auto"/>
        <w:rPr>
          <w:rFonts w:ascii="Times New Roman" w:hAnsi="Times New Roman"/>
        </w:rPr>
      </w:pPr>
      <w:r w:rsidRPr="00907AD2">
        <w:rPr>
          <w:rFonts w:ascii="Times New Roman" w:hAnsi="Times New Roman"/>
        </w:rPr>
        <w:t>Подготовительная к школе группа (6-7 лет) -2.</w:t>
      </w:r>
    </w:p>
    <w:p w:rsidR="002E6549" w:rsidRPr="00907AD2" w:rsidRDefault="002E6549" w:rsidP="00907AD2">
      <w:pPr>
        <w:spacing w:after="0" w:line="240" w:lineRule="auto"/>
        <w:rPr>
          <w:rFonts w:ascii="Times New Roman" w:hAnsi="Times New Roman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28"/>
        <w:gridCol w:w="1681"/>
        <w:gridCol w:w="1994"/>
        <w:gridCol w:w="1843"/>
        <w:gridCol w:w="1862"/>
        <w:gridCol w:w="2106"/>
      </w:tblGrid>
      <w:tr w:rsidR="002E6549" w:rsidRPr="00907AD2" w:rsidTr="00967051">
        <w:tc>
          <w:tcPr>
            <w:tcW w:w="2509" w:type="dxa"/>
            <w:gridSpan w:val="2"/>
            <w:vMerge w:val="restart"/>
          </w:tcPr>
          <w:p w:rsidR="002E6549" w:rsidRPr="00907AD2" w:rsidRDefault="002E6549" w:rsidP="00907AD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805" w:type="dxa"/>
            <w:gridSpan w:val="4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Возрастные группы</w:t>
            </w:r>
          </w:p>
        </w:tc>
      </w:tr>
      <w:tr w:rsidR="002E6549" w:rsidRPr="00907AD2" w:rsidTr="00B17D4F">
        <w:tc>
          <w:tcPr>
            <w:tcW w:w="2509" w:type="dxa"/>
            <w:gridSpan w:val="2"/>
            <w:vMerge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94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Вторая младшая       группа</w:t>
            </w: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(3-4 лет)</w:t>
            </w:r>
          </w:p>
        </w:tc>
        <w:tc>
          <w:tcPr>
            <w:tcW w:w="1843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Средняя группа</w:t>
            </w: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(4-5 лет)</w:t>
            </w:r>
          </w:p>
        </w:tc>
        <w:tc>
          <w:tcPr>
            <w:tcW w:w="1862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Старшая группа</w:t>
            </w: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(5-6 лет)</w:t>
            </w:r>
          </w:p>
        </w:tc>
        <w:tc>
          <w:tcPr>
            <w:tcW w:w="2106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Подготовительная к школе группа</w:t>
            </w: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(6-7 лет)</w:t>
            </w:r>
          </w:p>
        </w:tc>
      </w:tr>
      <w:tr w:rsidR="002E6549" w:rsidRPr="00907AD2" w:rsidTr="00B17D4F">
        <w:tc>
          <w:tcPr>
            <w:tcW w:w="2509" w:type="dxa"/>
            <w:gridSpan w:val="2"/>
          </w:tcPr>
          <w:p w:rsidR="002E6549" w:rsidRPr="00907AD2" w:rsidRDefault="002E6549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 xml:space="preserve">Количество возрастных групп </w:t>
            </w:r>
          </w:p>
        </w:tc>
        <w:tc>
          <w:tcPr>
            <w:tcW w:w="1994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</w:t>
            </w:r>
          </w:p>
        </w:tc>
        <w:tc>
          <w:tcPr>
            <w:tcW w:w="1862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</w:t>
            </w:r>
          </w:p>
        </w:tc>
        <w:tc>
          <w:tcPr>
            <w:tcW w:w="2106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2</w:t>
            </w:r>
          </w:p>
        </w:tc>
      </w:tr>
      <w:tr w:rsidR="002E6549" w:rsidRPr="00907AD2" w:rsidTr="00B17D4F">
        <w:trPr>
          <w:trHeight w:val="217"/>
        </w:trPr>
        <w:tc>
          <w:tcPr>
            <w:tcW w:w="2509" w:type="dxa"/>
            <w:gridSpan w:val="2"/>
          </w:tcPr>
          <w:p w:rsidR="002E6549" w:rsidRPr="00907AD2" w:rsidRDefault="002E6549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Начало учебного года</w:t>
            </w:r>
          </w:p>
        </w:tc>
        <w:tc>
          <w:tcPr>
            <w:tcW w:w="1994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4 сентября</w:t>
            </w:r>
          </w:p>
        </w:tc>
        <w:tc>
          <w:tcPr>
            <w:tcW w:w="1843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4 сентября</w:t>
            </w:r>
          </w:p>
        </w:tc>
        <w:tc>
          <w:tcPr>
            <w:tcW w:w="1862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4  сентября</w:t>
            </w:r>
          </w:p>
        </w:tc>
        <w:tc>
          <w:tcPr>
            <w:tcW w:w="2106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4 сентября</w:t>
            </w:r>
          </w:p>
        </w:tc>
      </w:tr>
      <w:tr w:rsidR="002E6549" w:rsidRPr="00907AD2" w:rsidTr="00B17D4F">
        <w:tc>
          <w:tcPr>
            <w:tcW w:w="2509" w:type="dxa"/>
            <w:gridSpan w:val="2"/>
          </w:tcPr>
          <w:p w:rsidR="002E6549" w:rsidRPr="00907AD2" w:rsidRDefault="002E6549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Окончание учебного года</w:t>
            </w:r>
          </w:p>
        </w:tc>
        <w:tc>
          <w:tcPr>
            <w:tcW w:w="1994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31 мая</w:t>
            </w:r>
          </w:p>
        </w:tc>
        <w:tc>
          <w:tcPr>
            <w:tcW w:w="1843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31 мая</w:t>
            </w:r>
          </w:p>
        </w:tc>
        <w:tc>
          <w:tcPr>
            <w:tcW w:w="1862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31 мая</w:t>
            </w:r>
          </w:p>
        </w:tc>
        <w:tc>
          <w:tcPr>
            <w:tcW w:w="2106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31 мая</w:t>
            </w:r>
          </w:p>
        </w:tc>
      </w:tr>
      <w:tr w:rsidR="002E6549" w:rsidRPr="00907AD2" w:rsidTr="00B17D4F">
        <w:tc>
          <w:tcPr>
            <w:tcW w:w="2509" w:type="dxa"/>
            <w:gridSpan w:val="2"/>
          </w:tcPr>
          <w:p w:rsidR="002E6549" w:rsidRPr="00907AD2" w:rsidRDefault="002E6549" w:rsidP="00907AD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07AD2">
              <w:rPr>
                <w:rFonts w:ascii="Times New Roman" w:hAnsi="Times New Roman"/>
                <w:b/>
              </w:rPr>
              <w:t>Каникулярное время</w:t>
            </w:r>
          </w:p>
        </w:tc>
        <w:tc>
          <w:tcPr>
            <w:tcW w:w="1994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 xml:space="preserve"> с 25 декабря</w:t>
            </w: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 xml:space="preserve"> по 8 января</w:t>
            </w:r>
          </w:p>
        </w:tc>
        <w:tc>
          <w:tcPr>
            <w:tcW w:w="1843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>с 25 декабря</w:t>
            </w: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 xml:space="preserve"> по 8 января</w:t>
            </w:r>
          </w:p>
        </w:tc>
        <w:tc>
          <w:tcPr>
            <w:tcW w:w="1862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>с 25 декабря</w:t>
            </w: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 xml:space="preserve"> по 8 января</w:t>
            </w:r>
          </w:p>
        </w:tc>
        <w:tc>
          <w:tcPr>
            <w:tcW w:w="2106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>с 25 декабря</w:t>
            </w: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>по 8 января</w:t>
            </w:r>
          </w:p>
        </w:tc>
      </w:tr>
      <w:tr w:rsidR="002E6549" w:rsidRPr="00907AD2" w:rsidTr="00B17D4F">
        <w:tc>
          <w:tcPr>
            <w:tcW w:w="2509" w:type="dxa"/>
            <w:gridSpan w:val="2"/>
          </w:tcPr>
          <w:p w:rsidR="002E6549" w:rsidRPr="00907AD2" w:rsidRDefault="002E6549" w:rsidP="00907AD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07AD2">
              <w:rPr>
                <w:rFonts w:ascii="Times New Roman" w:hAnsi="Times New Roman"/>
                <w:b/>
              </w:rPr>
              <w:t>Продолжительность учебного года всего, в том числе:</w:t>
            </w:r>
          </w:p>
        </w:tc>
        <w:tc>
          <w:tcPr>
            <w:tcW w:w="1994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36 недель</w:t>
            </w:r>
          </w:p>
        </w:tc>
        <w:tc>
          <w:tcPr>
            <w:tcW w:w="1843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36 недель</w:t>
            </w:r>
          </w:p>
        </w:tc>
        <w:tc>
          <w:tcPr>
            <w:tcW w:w="1862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36 недель</w:t>
            </w:r>
          </w:p>
        </w:tc>
        <w:tc>
          <w:tcPr>
            <w:tcW w:w="2106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36 недель</w:t>
            </w:r>
          </w:p>
        </w:tc>
      </w:tr>
      <w:tr w:rsidR="002E6549" w:rsidRPr="00907AD2" w:rsidTr="00B17D4F">
        <w:tc>
          <w:tcPr>
            <w:tcW w:w="2509" w:type="dxa"/>
            <w:gridSpan w:val="2"/>
          </w:tcPr>
          <w:p w:rsidR="002E6549" w:rsidRPr="00907AD2" w:rsidRDefault="002E6549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  <w:lang w:val="en-US"/>
              </w:rPr>
              <w:t>I</w:t>
            </w:r>
            <w:r w:rsidRPr="00907AD2">
              <w:rPr>
                <w:rFonts w:ascii="Times New Roman" w:hAnsi="Times New Roman"/>
              </w:rPr>
              <w:t xml:space="preserve"> полугодие</w:t>
            </w:r>
          </w:p>
        </w:tc>
        <w:tc>
          <w:tcPr>
            <w:tcW w:w="1994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16</w:t>
            </w:r>
          </w:p>
        </w:tc>
        <w:tc>
          <w:tcPr>
            <w:tcW w:w="1843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16</w:t>
            </w:r>
          </w:p>
        </w:tc>
        <w:tc>
          <w:tcPr>
            <w:tcW w:w="1862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16</w:t>
            </w:r>
          </w:p>
        </w:tc>
        <w:tc>
          <w:tcPr>
            <w:tcW w:w="2106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16</w:t>
            </w:r>
          </w:p>
        </w:tc>
      </w:tr>
      <w:tr w:rsidR="002E6549" w:rsidRPr="00907AD2" w:rsidTr="00B17D4F">
        <w:tc>
          <w:tcPr>
            <w:tcW w:w="2509" w:type="dxa"/>
            <w:gridSpan w:val="2"/>
          </w:tcPr>
          <w:p w:rsidR="002E6549" w:rsidRPr="00907AD2" w:rsidRDefault="002E6549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  <w:lang w:val="en-US"/>
              </w:rPr>
              <w:t>II</w:t>
            </w:r>
            <w:r w:rsidRPr="00907AD2">
              <w:rPr>
                <w:rFonts w:ascii="Times New Roman" w:hAnsi="Times New Roman"/>
              </w:rPr>
              <w:t xml:space="preserve"> полугодие</w:t>
            </w:r>
          </w:p>
        </w:tc>
        <w:tc>
          <w:tcPr>
            <w:tcW w:w="1994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20</w:t>
            </w:r>
          </w:p>
        </w:tc>
        <w:tc>
          <w:tcPr>
            <w:tcW w:w="1843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20</w:t>
            </w:r>
          </w:p>
        </w:tc>
        <w:tc>
          <w:tcPr>
            <w:tcW w:w="1862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20</w:t>
            </w:r>
          </w:p>
        </w:tc>
        <w:tc>
          <w:tcPr>
            <w:tcW w:w="2106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20</w:t>
            </w:r>
          </w:p>
        </w:tc>
      </w:tr>
      <w:tr w:rsidR="002E6549" w:rsidRPr="00907AD2" w:rsidTr="00B17D4F">
        <w:tc>
          <w:tcPr>
            <w:tcW w:w="2509" w:type="dxa"/>
            <w:gridSpan w:val="2"/>
          </w:tcPr>
          <w:p w:rsidR="002E6549" w:rsidRPr="00907AD2" w:rsidRDefault="002E6549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Продолжительность учебной недели</w:t>
            </w:r>
          </w:p>
        </w:tc>
        <w:tc>
          <w:tcPr>
            <w:tcW w:w="1994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5 дней</w:t>
            </w:r>
          </w:p>
        </w:tc>
        <w:tc>
          <w:tcPr>
            <w:tcW w:w="1843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5 дней</w:t>
            </w:r>
          </w:p>
        </w:tc>
        <w:tc>
          <w:tcPr>
            <w:tcW w:w="1862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5 дней</w:t>
            </w:r>
          </w:p>
        </w:tc>
        <w:tc>
          <w:tcPr>
            <w:tcW w:w="2106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5 дней</w:t>
            </w:r>
          </w:p>
        </w:tc>
      </w:tr>
      <w:tr w:rsidR="002E6549" w:rsidRPr="00907AD2" w:rsidTr="00B17D4F">
        <w:trPr>
          <w:trHeight w:val="682"/>
        </w:trPr>
        <w:tc>
          <w:tcPr>
            <w:tcW w:w="2509" w:type="dxa"/>
            <w:gridSpan w:val="2"/>
          </w:tcPr>
          <w:p w:rsidR="002E6549" w:rsidRPr="00907AD2" w:rsidRDefault="002E6549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Недельная образовательная нагрузка (занятий)</w:t>
            </w:r>
          </w:p>
        </w:tc>
        <w:tc>
          <w:tcPr>
            <w:tcW w:w="1994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10</w:t>
            </w:r>
          </w:p>
        </w:tc>
        <w:tc>
          <w:tcPr>
            <w:tcW w:w="1843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10</w:t>
            </w:r>
          </w:p>
        </w:tc>
        <w:tc>
          <w:tcPr>
            <w:tcW w:w="1862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13</w:t>
            </w:r>
          </w:p>
        </w:tc>
        <w:tc>
          <w:tcPr>
            <w:tcW w:w="2106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15</w:t>
            </w:r>
          </w:p>
        </w:tc>
      </w:tr>
      <w:tr w:rsidR="002E6549" w:rsidRPr="00907AD2" w:rsidTr="00B17D4F">
        <w:tc>
          <w:tcPr>
            <w:tcW w:w="2509" w:type="dxa"/>
            <w:gridSpan w:val="2"/>
          </w:tcPr>
          <w:p w:rsidR="002E6549" w:rsidRPr="00907AD2" w:rsidRDefault="002E6549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Длительность одного занятия</w:t>
            </w:r>
          </w:p>
        </w:tc>
        <w:tc>
          <w:tcPr>
            <w:tcW w:w="1994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15 мин.</w:t>
            </w:r>
          </w:p>
        </w:tc>
        <w:tc>
          <w:tcPr>
            <w:tcW w:w="1843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20 мин.</w:t>
            </w:r>
          </w:p>
        </w:tc>
        <w:tc>
          <w:tcPr>
            <w:tcW w:w="1862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25 мин.</w:t>
            </w:r>
          </w:p>
        </w:tc>
        <w:tc>
          <w:tcPr>
            <w:tcW w:w="2106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30 мин.</w:t>
            </w:r>
          </w:p>
        </w:tc>
      </w:tr>
      <w:tr w:rsidR="002E6549" w:rsidRPr="00907AD2" w:rsidTr="00B17D4F">
        <w:tc>
          <w:tcPr>
            <w:tcW w:w="2509" w:type="dxa"/>
            <w:gridSpan w:val="2"/>
          </w:tcPr>
          <w:p w:rsidR="002E6549" w:rsidRPr="00907AD2" w:rsidRDefault="002E6549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Регламентирование образовательного процесса, половина дня</w:t>
            </w:r>
          </w:p>
        </w:tc>
        <w:tc>
          <w:tcPr>
            <w:tcW w:w="1994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 xml:space="preserve">1 половина </w:t>
            </w: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дня</w:t>
            </w:r>
          </w:p>
        </w:tc>
        <w:tc>
          <w:tcPr>
            <w:tcW w:w="1843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 xml:space="preserve">1 половина </w:t>
            </w: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дня</w:t>
            </w:r>
          </w:p>
        </w:tc>
        <w:tc>
          <w:tcPr>
            <w:tcW w:w="1862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 xml:space="preserve">1 половина </w:t>
            </w: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дня</w:t>
            </w:r>
          </w:p>
        </w:tc>
        <w:tc>
          <w:tcPr>
            <w:tcW w:w="2106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 xml:space="preserve">1 половина </w:t>
            </w: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дня</w:t>
            </w:r>
          </w:p>
        </w:tc>
      </w:tr>
      <w:tr w:rsidR="002E6549" w:rsidRPr="00907AD2" w:rsidTr="00907AD2">
        <w:trPr>
          <w:trHeight w:val="891"/>
        </w:trPr>
        <w:tc>
          <w:tcPr>
            <w:tcW w:w="828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07AD2">
              <w:rPr>
                <w:rFonts w:ascii="Times New Roman" w:hAnsi="Times New Roman"/>
                <w:b/>
              </w:rPr>
              <w:t>Сроки проведения</w:t>
            </w: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07AD2">
              <w:rPr>
                <w:rFonts w:ascii="Times New Roman" w:hAnsi="Times New Roman"/>
                <w:b/>
              </w:rPr>
              <w:t>мониторинга:</w:t>
            </w: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:rsidR="002E6549" w:rsidRPr="00907AD2" w:rsidRDefault="002E6549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 xml:space="preserve">На начало учебного </w:t>
            </w:r>
          </w:p>
          <w:p w:rsidR="002E6549" w:rsidRPr="00907AD2" w:rsidRDefault="002E6549" w:rsidP="00907AD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07AD2">
              <w:rPr>
                <w:rFonts w:ascii="Times New Roman" w:hAnsi="Times New Roman"/>
              </w:rPr>
              <w:t>года</w:t>
            </w:r>
          </w:p>
        </w:tc>
        <w:tc>
          <w:tcPr>
            <w:tcW w:w="1994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9.10.17г.-20.10.17г.</w:t>
            </w:r>
          </w:p>
        </w:tc>
        <w:tc>
          <w:tcPr>
            <w:tcW w:w="1843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9.10.17г.-20.10.17г.</w:t>
            </w:r>
          </w:p>
        </w:tc>
        <w:tc>
          <w:tcPr>
            <w:tcW w:w="1862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9.10.17г.-20.10.17г.</w:t>
            </w:r>
          </w:p>
        </w:tc>
        <w:tc>
          <w:tcPr>
            <w:tcW w:w="2106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9.10.17г.-</w:t>
            </w: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20.10.17г.</w:t>
            </w:r>
          </w:p>
        </w:tc>
      </w:tr>
      <w:tr w:rsidR="002E6549" w:rsidRPr="00907AD2" w:rsidTr="00907AD2">
        <w:trPr>
          <w:trHeight w:val="1449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:rsidR="002E6549" w:rsidRDefault="002E6549" w:rsidP="00907A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2E6549" w:rsidRDefault="002E6549" w:rsidP="00907A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2E6549" w:rsidRPr="00907AD2" w:rsidRDefault="002E6549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Итоговый</w:t>
            </w:r>
          </w:p>
        </w:tc>
        <w:tc>
          <w:tcPr>
            <w:tcW w:w="1994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2E6549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9.04.18г.-</w:t>
            </w: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20.04.18г.</w:t>
            </w:r>
          </w:p>
        </w:tc>
        <w:tc>
          <w:tcPr>
            <w:tcW w:w="1843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2E6549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9.04.18г.-</w:t>
            </w: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20.04.18г.</w:t>
            </w:r>
          </w:p>
        </w:tc>
        <w:tc>
          <w:tcPr>
            <w:tcW w:w="1862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2E6549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9.04.18г.-</w:t>
            </w: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20.04.18г.</w:t>
            </w:r>
          </w:p>
        </w:tc>
        <w:tc>
          <w:tcPr>
            <w:tcW w:w="2106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2E6549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9.04.18г.-</w:t>
            </w: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20.04.18г.</w:t>
            </w:r>
          </w:p>
        </w:tc>
      </w:tr>
      <w:tr w:rsidR="002E6549" w:rsidRPr="00907AD2" w:rsidTr="00B17D4F">
        <w:tc>
          <w:tcPr>
            <w:tcW w:w="2509" w:type="dxa"/>
            <w:gridSpan w:val="2"/>
          </w:tcPr>
          <w:p w:rsidR="002E6549" w:rsidRPr="00907AD2" w:rsidRDefault="002E6549" w:rsidP="00907AD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07AD2">
              <w:rPr>
                <w:rFonts w:ascii="Times New Roman" w:hAnsi="Times New Roman"/>
                <w:b/>
              </w:rPr>
              <w:t>Летний оздоровительный период</w:t>
            </w:r>
          </w:p>
        </w:tc>
        <w:tc>
          <w:tcPr>
            <w:tcW w:w="1994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01.06.18г.-31.08.18г.</w:t>
            </w:r>
          </w:p>
        </w:tc>
        <w:tc>
          <w:tcPr>
            <w:tcW w:w="1843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01.06.18г.-31.08.18г.</w:t>
            </w:r>
          </w:p>
        </w:tc>
        <w:tc>
          <w:tcPr>
            <w:tcW w:w="1862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01.06.18г.-31.08.18г.</w:t>
            </w:r>
          </w:p>
        </w:tc>
        <w:tc>
          <w:tcPr>
            <w:tcW w:w="2106" w:type="dxa"/>
          </w:tcPr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01.06.18г.-</w:t>
            </w:r>
          </w:p>
          <w:p w:rsidR="002E6549" w:rsidRPr="00907AD2" w:rsidRDefault="002E654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31.08.18г.</w:t>
            </w:r>
          </w:p>
        </w:tc>
      </w:tr>
    </w:tbl>
    <w:p w:rsidR="002E6549" w:rsidRPr="00907AD2" w:rsidRDefault="002E6549" w:rsidP="00907AD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E6549" w:rsidRPr="00907AD2" w:rsidRDefault="002E6549" w:rsidP="00C84D8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E6549" w:rsidRPr="00907AD2" w:rsidRDefault="002E6549" w:rsidP="00C84D8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E6549" w:rsidRPr="00907AD2" w:rsidRDefault="002E6549" w:rsidP="00C84D8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E6549" w:rsidRPr="00907AD2" w:rsidRDefault="002E6549" w:rsidP="00C84D8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E6549" w:rsidRPr="00907AD2" w:rsidRDefault="002E6549" w:rsidP="00C84D8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E6549" w:rsidRPr="00907AD2" w:rsidRDefault="002E6549" w:rsidP="00C84D8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E6549" w:rsidRPr="00907AD2" w:rsidRDefault="002E6549" w:rsidP="00C84D8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E6549" w:rsidRPr="00907AD2" w:rsidRDefault="002E6549" w:rsidP="00C84D8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E6549" w:rsidRPr="00907AD2" w:rsidRDefault="002E6549" w:rsidP="00C84D8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E6549" w:rsidRPr="00907AD2" w:rsidRDefault="002E6549" w:rsidP="00C84D8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E6549" w:rsidRPr="00907AD2" w:rsidRDefault="002E6549" w:rsidP="00C84D8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E6549" w:rsidRPr="00907AD2" w:rsidRDefault="002E6549" w:rsidP="00C84D8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E6549" w:rsidRPr="00907AD2" w:rsidRDefault="002E6549" w:rsidP="00C84D8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E6549" w:rsidRPr="00907AD2" w:rsidRDefault="002E6549" w:rsidP="00C84D8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E6549" w:rsidRPr="00907AD2" w:rsidRDefault="002E6549">
      <w:pPr>
        <w:rPr>
          <w:rFonts w:ascii="Times New Roman" w:hAnsi="Times New Roman"/>
          <w:sz w:val="28"/>
          <w:szCs w:val="28"/>
        </w:rPr>
      </w:pPr>
    </w:p>
    <w:p w:rsidR="002E6549" w:rsidRPr="00907AD2" w:rsidRDefault="002E6549">
      <w:pPr>
        <w:rPr>
          <w:rFonts w:ascii="Times New Roman" w:hAnsi="Times New Roman"/>
          <w:sz w:val="28"/>
          <w:szCs w:val="28"/>
        </w:rPr>
      </w:pPr>
    </w:p>
    <w:p w:rsidR="002E6549" w:rsidRPr="00907AD2" w:rsidRDefault="002E6549">
      <w:pPr>
        <w:rPr>
          <w:rFonts w:ascii="Times New Roman" w:hAnsi="Times New Roman"/>
          <w:sz w:val="28"/>
          <w:szCs w:val="28"/>
        </w:rPr>
      </w:pPr>
    </w:p>
    <w:p w:rsidR="002E6549" w:rsidRPr="00907AD2" w:rsidRDefault="002E6549">
      <w:pPr>
        <w:rPr>
          <w:rFonts w:ascii="Times New Roman" w:hAnsi="Times New Roman"/>
          <w:sz w:val="28"/>
          <w:szCs w:val="28"/>
        </w:rPr>
      </w:pPr>
    </w:p>
    <w:p w:rsidR="002E6549" w:rsidRDefault="002E6549"/>
    <w:sectPr w:rsidR="002E6549" w:rsidSect="00907AD2">
      <w:footerReference w:type="even" r:id="rId8"/>
      <w:footerReference w:type="default" r:id="rId9"/>
      <w:pgSz w:w="11906" w:h="16838"/>
      <w:pgMar w:top="851" w:right="851" w:bottom="567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6549" w:rsidRDefault="002E6549">
      <w:r>
        <w:separator/>
      </w:r>
    </w:p>
  </w:endnote>
  <w:endnote w:type="continuationSeparator" w:id="1">
    <w:p w:rsidR="002E6549" w:rsidRDefault="002E65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6549" w:rsidRDefault="002E6549" w:rsidP="0073520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E6549" w:rsidRDefault="002E6549" w:rsidP="00907AD2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6549" w:rsidRDefault="002E6549" w:rsidP="0073520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2E6549" w:rsidRDefault="002E6549" w:rsidP="00907AD2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6549" w:rsidRDefault="002E6549">
      <w:r>
        <w:separator/>
      </w:r>
    </w:p>
  </w:footnote>
  <w:footnote w:type="continuationSeparator" w:id="1">
    <w:p w:rsidR="002E6549" w:rsidRDefault="002E654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957A8"/>
    <w:multiLevelType w:val="hybridMultilevel"/>
    <w:tmpl w:val="246A4104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1D41569"/>
    <w:multiLevelType w:val="hybridMultilevel"/>
    <w:tmpl w:val="14ECF8AC"/>
    <w:lvl w:ilvl="0" w:tplc="54C0BF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8B92B1E"/>
    <w:multiLevelType w:val="hybridMultilevel"/>
    <w:tmpl w:val="BEEAAE54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62C15BE"/>
    <w:multiLevelType w:val="hybridMultilevel"/>
    <w:tmpl w:val="94E8F03A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6F36EE9"/>
    <w:multiLevelType w:val="hybridMultilevel"/>
    <w:tmpl w:val="822E8D6E"/>
    <w:lvl w:ilvl="0" w:tplc="54C0BF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7E95009E"/>
    <w:multiLevelType w:val="hybridMultilevel"/>
    <w:tmpl w:val="95229D32"/>
    <w:lvl w:ilvl="0" w:tplc="868E6DB6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6"/>
  </w:num>
  <w:num w:numId="5">
    <w:abstractNumId w:val="3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84D81"/>
    <w:rsid w:val="000573AD"/>
    <w:rsid w:val="0006120E"/>
    <w:rsid w:val="000A3102"/>
    <w:rsid w:val="000A436A"/>
    <w:rsid w:val="000A5978"/>
    <w:rsid w:val="000C0703"/>
    <w:rsid w:val="000D436B"/>
    <w:rsid w:val="000D475E"/>
    <w:rsid w:val="0016314A"/>
    <w:rsid w:val="001826A3"/>
    <w:rsid w:val="00185B23"/>
    <w:rsid w:val="001A1A62"/>
    <w:rsid w:val="001B2EF5"/>
    <w:rsid w:val="001C3DE0"/>
    <w:rsid w:val="001C59B0"/>
    <w:rsid w:val="001D4151"/>
    <w:rsid w:val="001E17D4"/>
    <w:rsid w:val="002119DD"/>
    <w:rsid w:val="0022198A"/>
    <w:rsid w:val="00226D54"/>
    <w:rsid w:val="00230430"/>
    <w:rsid w:val="002517B3"/>
    <w:rsid w:val="00261031"/>
    <w:rsid w:val="002764EE"/>
    <w:rsid w:val="00290C77"/>
    <w:rsid w:val="002B3C5D"/>
    <w:rsid w:val="002C3A48"/>
    <w:rsid w:val="002C5922"/>
    <w:rsid w:val="002E187F"/>
    <w:rsid w:val="002E1BD0"/>
    <w:rsid w:val="002E3B0E"/>
    <w:rsid w:val="002E6549"/>
    <w:rsid w:val="002F5905"/>
    <w:rsid w:val="00300326"/>
    <w:rsid w:val="00304AF1"/>
    <w:rsid w:val="00317123"/>
    <w:rsid w:val="003231A0"/>
    <w:rsid w:val="00342B0A"/>
    <w:rsid w:val="003565B1"/>
    <w:rsid w:val="00361FFE"/>
    <w:rsid w:val="00363E99"/>
    <w:rsid w:val="00372A91"/>
    <w:rsid w:val="003732BA"/>
    <w:rsid w:val="00374C15"/>
    <w:rsid w:val="00383B64"/>
    <w:rsid w:val="00383F19"/>
    <w:rsid w:val="0039576B"/>
    <w:rsid w:val="00396F71"/>
    <w:rsid w:val="003A2F21"/>
    <w:rsid w:val="003B1D9A"/>
    <w:rsid w:val="003B2431"/>
    <w:rsid w:val="003B42D5"/>
    <w:rsid w:val="003B44A2"/>
    <w:rsid w:val="003C0747"/>
    <w:rsid w:val="003D6F1F"/>
    <w:rsid w:val="003E24FD"/>
    <w:rsid w:val="003E5C87"/>
    <w:rsid w:val="0040238A"/>
    <w:rsid w:val="00402AB1"/>
    <w:rsid w:val="00402E1F"/>
    <w:rsid w:val="004408AA"/>
    <w:rsid w:val="00487EAC"/>
    <w:rsid w:val="004B1624"/>
    <w:rsid w:val="004B32BD"/>
    <w:rsid w:val="004E4EA0"/>
    <w:rsid w:val="004F0426"/>
    <w:rsid w:val="0050145D"/>
    <w:rsid w:val="005129B5"/>
    <w:rsid w:val="00514F4D"/>
    <w:rsid w:val="00530776"/>
    <w:rsid w:val="00530FF4"/>
    <w:rsid w:val="005416D9"/>
    <w:rsid w:val="00551402"/>
    <w:rsid w:val="00555CB6"/>
    <w:rsid w:val="00565F4B"/>
    <w:rsid w:val="005840C7"/>
    <w:rsid w:val="0059066E"/>
    <w:rsid w:val="00591A63"/>
    <w:rsid w:val="005C3D59"/>
    <w:rsid w:val="005C5F15"/>
    <w:rsid w:val="005D1818"/>
    <w:rsid w:val="005E1A46"/>
    <w:rsid w:val="005E4274"/>
    <w:rsid w:val="005F152A"/>
    <w:rsid w:val="00611307"/>
    <w:rsid w:val="00636F2B"/>
    <w:rsid w:val="006639C3"/>
    <w:rsid w:val="00665686"/>
    <w:rsid w:val="006658D2"/>
    <w:rsid w:val="00665C04"/>
    <w:rsid w:val="00666832"/>
    <w:rsid w:val="00683228"/>
    <w:rsid w:val="006A0F9A"/>
    <w:rsid w:val="006B642B"/>
    <w:rsid w:val="006C137D"/>
    <w:rsid w:val="006C18C4"/>
    <w:rsid w:val="006C2A37"/>
    <w:rsid w:val="006D62D3"/>
    <w:rsid w:val="006E459C"/>
    <w:rsid w:val="006F0FC5"/>
    <w:rsid w:val="006F68FD"/>
    <w:rsid w:val="0070333D"/>
    <w:rsid w:val="00703EC1"/>
    <w:rsid w:val="00703EDE"/>
    <w:rsid w:val="0073520B"/>
    <w:rsid w:val="007500D4"/>
    <w:rsid w:val="007548D9"/>
    <w:rsid w:val="007751D1"/>
    <w:rsid w:val="00776972"/>
    <w:rsid w:val="00782179"/>
    <w:rsid w:val="007851E5"/>
    <w:rsid w:val="0078599E"/>
    <w:rsid w:val="007A0337"/>
    <w:rsid w:val="007A3E5A"/>
    <w:rsid w:val="007B3F5B"/>
    <w:rsid w:val="007C32D2"/>
    <w:rsid w:val="007D1C32"/>
    <w:rsid w:val="007F7EA5"/>
    <w:rsid w:val="00813E08"/>
    <w:rsid w:val="008341FF"/>
    <w:rsid w:val="00860D40"/>
    <w:rsid w:val="00864931"/>
    <w:rsid w:val="0088771C"/>
    <w:rsid w:val="008A2118"/>
    <w:rsid w:val="008A5129"/>
    <w:rsid w:val="008F0C7E"/>
    <w:rsid w:val="008F2E79"/>
    <w:rsid w:val="00905868"/>
    <w:rsid w:val="00907AD2"/>
    <w:rsid w:val="00922EA6"/>
    <w:rsid w:val="00924028"/>
    <w:rsid w:val="00926B37"/>
    <w:rsid w:val="00931D2F"/>
    <w:rsid w:val="00945303"/>
    <w:rsid w:val="009455E4"/>
    <w:rsid w:val="009653F9"/>
    <w:rsid w:val="00967051"/>
    <w:rsid w:val="00971572"/>
    <w:rsid w:val="0097198D"/>
    <w:rsid w:val="00991E8C"/>
    <w:rsid w:val="009C2392"/>
    <w:rsid w:val="009C2F82"/>
    <w:rsid w:val="009C442B"/>
    <w:rsid w:val="009C7E3E"/>
    <w:rsid w:val="009D0335"/>
    <w:rsid w:val="009D22B9"/>
    <w:rsid w:val="009D2564"/>
    <w:rsid w:val="009D661A"/>
    <w:rsid w:val="009E3738"/>
    <w:rsid w:val="009F326C"/>
    <w:rsid w:val="009F3E3F"/>
    <w:rsid w:val="00A02790"/>
    <w:rsid w:val="00A06198"/>
    <w:rsid w:val="00A07986"/>
    <w:rsid w:val="00A501A8"/>
    <w:rsid w:val="00A76CBE"/>
    <w:rsid w:val="00A838DF"/>
    <w:rsid w:val="00A91CE5"/>
    <w:rsid w:val="00A969F7"/>
    <w:rsid w:val="00AA1D36"/>
    <w:rsid w:val="00AE5EBB"/>
    <w:rsid w:val="00B067E4"/>
    <w:rsid w:val="00B17D4F"/>
    <w:rsid w:val="00B2538B"/>
    <w:rsid w:val="00B321C0"/>
    <w:rsid w:val="00B36AE6"/>
    <w:rsid w:val="00B417DE"/>
    <w:rsid w:val="00B542B8"/>
    <w:rsid w:val="00B56288"/>
    <w:rsid w:val="00B73370"/>
    <w:rsid w:val="00B93AF6"/>
    <w:rsid w:val="00BB2A56"/>
    <w:rsid w:val="00BC18D9"/>
    <w:rsid w:val="00BC37CA"/>
    <w:rsid w:val="00BF0F0E"/>
    <w:rsid w:val="00BF14FD"/>
    <w:rsid w:val="00BF4D22"/>
    <w:rsid w:val="00C04E7D"/>
    <w:rsid w:val="00C07BAF"/>
    <w:rsid w:val="00C42FF6"/>
    <w:rsid w:val="00C76350"/>
    <w:rsid w:val="00C84D81"/>
    <w:rsid w:val="00C91336"/>
    <w:rsid w:val="00C94A7B"/>
    <w:rsid w:val="00CA677E"/>
    <w:rsid w:val="00CA7478"/>
    <w:rsid w:val="00CC1998"/>
    <w:rsid w:val="00CD75B9"/>
    <w:rsid w:val="00CE0291"/>
    <w:rsid w:val="00CE7812"/>
    <w:rsid w:val="00D0037E"/>
    <w:rsid w:val="00D20DDD"/>
    <w:rsid w:val="00D370B3"/>
    <w:rsid w:val="00D67B57"/>
    <w:rsid w:val="00D74090"/>
    <w:rsid w:val="00D838CA"/>
    <w:rsid w:val="00DA3309"/>
    <w:rsid w:val="00DC2229"/>
    <w:rsid w:val="00DE010D"/>
    <w:rsid w:val="00DF17E7"/>
    <w:rsid w:val="00E03A79"/>
    <w:rsid w:val="00E076D8"/>
    <w:rsid w:val="00E11B96"/>
    <w:rsid w:val="00E22797"/>
    <w:rsid w:val="00E31A21"/>
    <w:rsid w:val="00E40602"/>
    <w:rsid w:val="00E4104F"/>
    <w:rsid w:val="00E4126D"/>
    <w:rsid w:val="00E558B6"/>
    <w:rsid w:val="00E664C0"/>
    <w:rsid w:val="00E72704"/>
    <w:rsid w:val="00E745AA"/>
    <w:rsid w:val="00E82F8F"/>
    <w:rsid w:val="00EC31E7"/>
    <w:rsid w:val="00ED457A"/>
    <w:rsid w:val="00F0685E"/>
    <w:rsid w:val="00F20F40"/>
    <w:rsid w:val="00F31100"/>
    <w:rsid w:val="00F369F6"/>
    <w:rsid w:val="00F7246E"/>
    <w:rsid w:val="00F854DD"/>
    <w:rsid w:val="00F96FDD"/>
    <w:rsid w:val="00FB4CD4"/>
    <w:rsid w:val="00FC20B2"/>
    <w:rsid w:val="00FC2923"/>
    <w:rsid w:val="00FC66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2797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84D81"/>
    <w:pPr>
      <w:ind w:left="720"/>
      <w:contextualSpacing/>
    </w:pPr>
  </w:style>
  <w:style w:type="table" w:styleId="TableGrid">
    <w:name w:val="Table Grid"/>
    <w:basedOn w:val="TableNormal"/>
    <w:uiPriority w:val="99"/>
    <w:rsid w:val="00C84D81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3C074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rsid w:val="00907AD2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D2564"/>
    <w:rPr>
      <w:rFonts w:cs="Times New Roman"/>
    </w:rPr>
  </w:style>
  <w:style w:type="character" w:styleId="PageNumber">
    <w:name w:val="page number"/>
    <w:basedOn w:val="DefaultParagraphFont"/>
    <w:uiPriority w:val="99"/>
    <w:rsid w:val="00907AD2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23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232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324</TotalTime>
  <Pages>3</Pages>
  <Words>329</Words>
  <Characters>1881</Characters>
  <Application>Microsoft Office Outlook</Application>
  <DocSecurity>0</DocSecurity>
  <Lines>0</Lines>
  <Paragraphs>0</Paragraphs>
  <ScaleCrop>false</ScaleCrop>
  <Company>MultiDVD Team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subject/>
  <dc:creator>ИМЦ</dc:creator>
  <cp:keywords/>
  <dc:description/>
  <cp:lastModifiedBy>user</cp:lastModifiedBy>
  <cp:revision>48</cp:revision>
  <cp:lastPrinted>2018-02-02T11:58:00Z</cp:lastPrinted>
  <dcterms:created xsi:type="dcterms:W3CDTF">2014-06-24T11:41:00Z</dcterms:created>
  <dcterms:modified xsi:type="dcterms:W3CDTF">2018-04-06T06:30:00Z</dcterms:modified>
</cp:coreProperties>
</file>